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409" w:rsidRPr="0074318E" w:rsidRDefault="00767409" w:rsidP="005527B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86B0E" w:rsidRPr="0074318E" w:rsidRDefault="00586B0E" w:rsidP="005527B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86B0E" w:rsidRPr="0074318E" w:rsidRDefault="00586B0E" w:rsidP="00F66BC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4318E">
        <w:rPr>
          <w:rFonts w:ascii="Arial" w:hAnsi="Arial" w:cs="Arial"/>
          <w:b/>
          <w:sz w:val="24"/>
          <w:szCs w:val="24"/>
        </w:rPr>
        <w:t>Veranstaltungsmeldung im Zusammenhang mit der Allgemeinverfügung über die Meldepflicht von Veranstaltungen und Menschenansammlungen anlässlich der Eindämmung des Coronavirus</w:t>
      </w:r>
    </w:p>
    <w:p w:rsidR="00767409" w:rsidRDefault="00767409" w:rsidP="00767409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F66BC5" w:rsidRPr="0074318E" w:rsidRDefault="00F66BC5" w:rsidP="00767409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27B2" w:rsidRPr="0074318E" w:rsidRDefault="00586B0E" w:rsidP="005527B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4318E">
        <w:rPr>
          <w:rFonts w:ascii="Arial" w:hAnsi="Arial" w:cs="Arial"/>
          <w:b/>
          <w:sz w:val="24"/>
          <w:szCs w:val="24"/>
        </w:rPr>
        <w:t>Meldender</w:t>
      </w:r>
    </w:p>
    <w:p w:rsidR="00767409" w:rsidRPr="0074318E" w:rsidRDefault="00767409" w:rsidP="005527B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668"/>
        <w:gridCol w:w="2835"/>
        <w:gridCol w:w="1417"/>
        <w:gridCol w:w="3157"/>
      </w:tblGrid>
      <w:tr w:rsidR="00265408" w:rsidRPr="0074318E" w:rsidTr="0074318E">
        <w:tc>
          <w:tcPr>
            <w:tcW w:w="16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65408" w:rsidRPr="0074318E" w:rsidRDefault="00265408" w:rsidP="00265408">
            <w:pPr>
              <w:rPr>
                <w:rFonts w:ascii="Arial" w:hAnsi="Arial" w:cs="Arial"/>
                <w:sz w:val="24"/>
                <w:szCs w:val="24"/>
              </w:rPr>
            </w:pPr>
            <w:r w:rsidRPr="0074318E">
              <w:rPr>
                <w:rFonts w:ascii="Arial" w:hAnsi="Arial" w:cs="Arial"/>
                <w:sz w:val="24"/>
                <w:szCs w:val="24"/>
              </w:rPr>
              <w:t>Vorname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265408" w:rsidRPr="0074318E" w:rsidRDefault="00265408" w:rsidP="0026540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65408" w:rsidRPr="0074318E" w:rsidRDefault="00265408" w:rsidP="00265408">
            <w:pPr>
              <w:rPr>
                <w:rFonts w:ascii="Arial" w:hAnsi="Arial" w:cs="Arial"/>
                <w:sz w:val="24"/>
                <w:szCs w:val="24"/>
              </w:rPr>
            </w:pPr>
            <w:r w:rsidRPr="0074318E">
              <w:rPr>
                <w:rFonts w:ascii="Arial" w:hAnsi="Arial" w:cs="Arial"/>
                <w:sz w:val="24"/>
                <w:szCs w:val="24"/>
              </w:rPr>
              <w:t>Name</w:t>
            </w:r>
          </w:p>
        </w:tc>
        <w:tc>
          <w:tcPr>
            <w:tcW w:w="3157" w:type="dxa"/>
            <w:tcBorders>
              <w:left w:val="single" w:sz="4" w:space="0" w:color="auto"/>
            </w:tcBorders>
          </w:tcPr>
          <w:p w:rsidR="00265408" w:rsidRPr="0074318E" w:rsidRDefault="00265408" w:rsidP="0026540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65408" w:rsidRPr="0074318E" w:rsidTr="0074318E">
        <w:tc>
          <w:tcPr>
            <w:tcW w:w="16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65408" w:rsidRPr="0074318E" w:rsidRDefault="00265408" w:rsidP="00265408">
            <w:pPr>
              <w:rPr>
                <w:rFonts w:ascii="Arial" w:hAnsi="Arial" w:cs="Arial"/>
                <w:sz w:val="24"/>
                <w:szCs w:val="24"/>
              </w:rPr>
            </w:pPr>
            <w:r w:rsidRPr="0074318E">
              <w:rPr>
                <w:rFonts w:ascii="Arial" w:hAnsi="Arial" w:cs="Arial"/>
                <w:sz w:val="24"/>
                <w:szCs w:val="24"/>
              </w:rPr>
              <w:t>PLZ, Ort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265408" w:rsidRPr="0074318E" w:rsidRDefault="00265408" w:rsidP="0026540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65408" w:rsidRPr="0074318E" w:rsidRDefault="00265408" w:rsidP="00265408">
            <w:pPr>
              <w:rPr>
                <w:rFonts w:ascii="Arial" w:hAnsi="Arial" w:cs="Arial"/>
                <w:sz w:val="24"/>
                <w:szCs w:val="24"/>
              </w:rPr>
            </w:pPr>
            <w:r w:rsidRPr="0074318E">
              <w:rPr>
                <w:rFonts w:ascii="Arial" w:hAnsi="Arial" w:cs="Arial"/>
                <w:sz w:val="24"/>
                <w:szCs w:val="24"/>
              </w:rPr>
              <w:t xml:space="preserve">Straße, Nr. </w:t>
            </w:r>
          </w:p>
        </w:tc>
        <w:tc>
          <w:tcPr>
            <w:tcW w:w="3157" w:type="dxa"/>
            <w:tcBorders>
              <w:left w:val="single" w:sz="4" w:space="0" w:color="auto"/>
            </w:tcBorders>
          </w:tcPr>
          <w:p w:rsidR="00265408" w:rsidRPr="0074318E" w:rsidRDefault="00265408" w:rsidP="0026540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65408" w:rsidRPr="0074318E" w:rsidTr="0074318E">
        <w:tc>
          <w:tcPr>
            <w:tcW w:w="16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65408" w:rsidRPr="0074318E" w:rsidRDefault="00265408" w:rsidP="00265408">
            <w:pPr>
              <w:rPr>
                <w:rFonts w:ascii="Arial" w:hAnsi="Arial" w:cs="Arial"/>
                <w:sz w:val="24"/>
                <w:szCs w:val="24"/>
              </w:rPr>
            </w:pPr>
            <w:r w:rsidRPr="0074318E">
              <w:rPr>
                <w:rFonts w:ascii="Arial" w:hAnsi="Arial" w:cs="Arial"/>
                <w:sz w:val="24"/>
                <w:szCs w:val="24"/>
              </w:rPr>
              <w:t>Telefon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265408" w:rsidRPr="0074318E" w:rsidRDefault="00265408" w:rsidP="0023042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65408" w:rsidRPr="0074318E" w:rsidRDefault="00265408" w:rsidP="00265408">
            <w:pPr>
              <w:rPr>
                <w:rFonts w:ascii="Arial" w:hAnsi="Arial" w:cs="Arial"/>
                <w:sz w:val="24"/>
                <w:szCs w:val="24"/>
              </w:rPr>
            </w:pPr>
            <w:r w:rsidRPr="0074318E">
              <w:rPr>
                <w:rFonts w:ascii="Arial" w:hAnsi="Arial" w:cs="Arial"/>
                <w:sz w:val="24"/>
                <w:szCs w:val="24"/>
              </w:rPr>
              <w:t>Fax</w:t>
            </w:r>
          </w:p>
        </w:tc>
        <w:tc>
          <w:tcPr>
            <w:tcW w:w="3157" w:type="dxa"/>
            <w:tcBorders>
              <w:left w:val="single" w:sz="4" w:space="0" w:color="auto"/>
            </w:tcBorders>
          </w:tcPr>
          <w:p w:rsidR="00265408" w:rsidRPr="0074318E" w:rsidRDefault="00265408" w:rsidP="0026540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86B0E" w:rsidRPr="0074318E" w:rsidRDefault="00586B0E" w:rsidP="00265408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767409" w:rsidRPr="0074318E" w:rsidRDefault="00767409" w:rsidP="00265408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265408" w:rsidRPr="0074318E" w:rsidRDefault="00265408" w:rsidP="00265408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4318E">
        <w:rPr>
          <w:rFonts w:ascii="Arial" w:hAnsi="Arial" w:cs="Arial"/>
          <w:b/>
          <w:sz w:val="24"/>
          <w:szCs w:val="24"/>
        </w:rPr>
        <w:t>Veranstalter</w:t>
      </w:r>
    </w:p>
    <w:p w:rsidR="00767409" w:rsidRPr="0074318E" w:rsidRDefault="00767409" w:rsidP="00265408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668"/>
        <w:gridCol w:w="7544"/>
      </w:tblGrid>
      <w:tr w:rsidR="00265408" w:rsidRPr="0074318E" w:rsidTr="00265408">
        <w:tc>
          <w:tcPr>
            <w:tcW w:w="16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65408" w:rsidRPr="0074318E" w:rsidRDefault="00265408" w:rsidP="00265408">
            <w:pPr>
              <w:rPr>
                <w:rFonts w:ascii="Arial" w:hAnsi="Arial" w:cs="Arial"/>
                <w:sz w:val="24"/>
                <w:szCs w:val="24"/>
              </w:rPr>
            </w:pPr>
            <w:r w:rsidRPr="0074318E">
              <w:rPr>
                <w:rFonts w:ascii="Arial" w:hAnsi="Arial" w:cs="Arial"/>
                <w:sz w:val="24"/>
                <w:szCs w:val="24"/>
              </w:rPr>
              <w:t>Name</w:t>
            </w:r>
          </w:p>
        </w:tc>
        <w:tc>
          <w:tcPr>
            <w:tcW w:w="7544" w:type="dxa"/>
            <w:tcBorders>
              <w:left w:val="single" w:sz="4" w:space="0" w:color="auto"/>
            </w:tcBorders>
          </w:tcPr>
          <w:p w:rsidR="00265408" w:rsidRPr="0074318E" w:rsidRDefault="00265408" w:rsidP="0026540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65408" w:rsidRPr="0074318E" w:rsidTr="00265408">
        <w:tc>
          <w:tcPr>
            <w:tcW w:w="16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65408" w:rsidRPr="0074318E" w:rsidRDefault="00265408" w:rsidP="00265408">
            <w:pPr>
              <w:rPr>
                <w:rFonts w:ascii="Arial" w:hAnsi="Arial" w:cs="Arial"/>
                <w:sz w:val="24"/>
                <w:szCs w:val="24"/>
              </w:rPr>
            </w:pPr>
            <w:r w:rsidRPr="0074318E">
              <w:rPr>
                <w:rFonts w:ascii="Arial" w:hAnsi="Arial" w:cs="Arial"/>
                <w:sz w:val="24"/>
                <w:szCs w:val="24"/>
              </w:rPr>
              <w:t>Telefon</w:t>
            </w:r>
          </w:p>
        </w:tc>
        <w:tc>
          <w:tcPr>
            <w:tcW w:w="7544" w:type="dxa"/>
            <w:tcBorders>
              <w:left w:val="single" w:sz="4" w:space="0" w:color="auto"/>
            </w:tcBorders>
          </w:tcPr>
          <w:p w:rsidR="00265408" w:rsidRPr="0074318E" w:rsidRDefault="00265408" w:rsidP="0026540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65408" w:rsidRPr="0074318E" w:rsidTr="00265408">
        <w:tc>
          <w:tcPr>
            <w:tcW w:w="16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65408" w:rsidRPr="0074318E" w:rsidRDefault="00265408" w:rsidP="00265408">
            <w:pPr>
              <w:rPr>
                <w:rFonts w:ascii="Arial" w:hAnsi="Arial" w:cs="Arial"/>
                <w:sz w:val="24"/>
                <w:szCs w:val="24"/>
              </w:rPr>
            </w:pPr>
            <w:r w:rsidRPr="0074318E">
              <w:rPr>
                <w:rFonts w:ascii="Arial" w:hAnsi="Arial" w:cs="Arial"/>
                <w:sz w:val="24"/>
                <w:szCs w:val="24"/>
              </w:rPr>
              <w:t>E-Mail</w:t>
            </w:r>
          </w:p>
        </w:tc>
        <w:tc>
          <w:tcPr>
            <w:tcW w:w="7544" w:type="dxa"/>
            <w:tcBorders>
              <w:left w:val="single" w:sz="4" w:space="0" w:color="auto"/>
            </w:tcBorders>
          </w:tcPr>
          <w:p w:rsidR="00265408" w:rsidRPr="0074318E" w:rsidRDefault="00265408" w:rsidP="0026540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65408" w:rsidRPr="0074318E" w:rsidRDefault="00265408" w:rsidP="0026540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7409" w:rsidRPr="0074318E" w:rsidRDefault="00767409" w:rsidP="0026540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65408" w:rsidRPr="0074318E" w:rsidRDefault="00265408" w:rsidP="00265408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4318E">
        <w:rPr>
          <w:rFonts w:ascii="Arial" w:hAnsi="Arial" w:cs="Arial"/>
          <w:b/>
          <w:sz w:val="24"/>
          <w:szCs w:val="24"/>
        </w:rPr>
        <w:t>Angaben zur Veranstaltung</w:t>
      </w:r>
    </w:p>
    <w:p w:rsidR="00265408" w:rsidRPr="0074318E" w:rsidRDefault="00265408" w:rsidP="0026540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318E">
        <w:rPr>
          <w:rFonts w:ascii="Arial" w:hAnsi="Arial" w:cs="Arial"/>
          <w:sz w:val="24"/>
          <w:szCs w:val="24"/>
        </w:rPr>
        <w:t>Art und Anlass der Veranstaltung</w:t>
      </w:r>
    </w:p>
    <w:p w:rsidR="00767409" w:rsidRPr="0074318E" w:rsidRDefault="00767409" w:rsidP="00265408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265408" w:rsidRPr="0074318E" w:rsidTr="00265408">
        <w:trPr>
          <w:trHeight w:val="1692"/>
        </w:trPr>
        <w:tc>
          <w:tcPr>
            <w:tcW w:w="9212" w:type="dxa"/>
          </w:tcPr>
          <w:p w:rsidR="00265408" w:rsidRPr="0074318E" w:rsidRDefault="00265408" w:rsidP="0026540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65408" w:rsidRPr="0074318E" w:rsidRDefault="00265408" w:rsidP="0026540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7409" w:rsidRPr="0074318E" w:rsidRDefault="00767409" w:rsidP="0026540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65408" w:rsidRPr="0074318E" w:rsidRDefault="00265408" w:rsidP="00265408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4318E">
        <w:rPr>
          <w:rFonts w:ascii="Arial" w:hAnsi="Arial" w:cs="Arial"/>
          <w:b/>
          <w:sz w:val="24"/>
          <w:szCs w:val="24"/>
        </w:rPr>
        <w:t>Veranstaltungsort</w:t>
      </w:r>
    </w:p>
    <w:p w:rsidR="00767409" w:rsidRPr="0074318E" w:rsidRDefault="00767409" w:rsidP="00265408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265408" w:rsidRPr="0074318E" w:rsidTr="00265408">
        <w:tc>
          <w:tcPr>
            <w:tcW w:w="23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65408" w:rsidRPr="0074318E" w:rsidRDefault="00265408" w:rsidP="00265408">
            <w:pPr>
              <w:rPr>
                <w:rFonts w:ascii="Arial" w:hAnsi="Arial" w:cs="Arial"/>
                <w:sz w:val="24"/>
                <w:szCs w:val="24"/>
              </w:rPr>
            </w:pPr>
            <w:r w:rsidRPr="0074318E">
              <w:rPr>
                <w:rFonts w:ascii="Arial" w:hAnsi="Arial" w:cs="Arial"/>
                <w:sz w:val="24"/>
                <w:szCs w:val="24"/>
              </w:rPr>
              <w:t>Ort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65408" w:rsidRPr="0074318E" w:rsidRDefault="00265408" w:rsidP="0026540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65408" w:rsidRPr="0074318E" w:rsidRDefault="00265408" w:rsidP="0026540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65408" w:rsidRPr="0074318E" w:rsidRDefault="00265408" w:rsidP="0026540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65408" w:rsidRPr="0074318E" w:rsidTr="00265408">
        <w:tc>
          <w:tcPr>
            <w:tcW w:w="23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65408" w:rsidRPr="0074318E" w:rsidRDefault="00265408" w:rsidP="00265408">
            <w:pPr>
              <w:rPr>
                <w:rFonts w:ascii="Arial" w:hAnsi="Arial" w:cs="Arial"/>
                <w:sz w:val="24"/>
                <w:szCs w:val="24"/>
              </w:rPr>
            </w:pPr>
            <w:r w:rsidRPr="0074318E">
              <w:rPr>
                <w:rFonts w:ascii="Arial" w:hAnsi="Arial" w:cs="Arial"/>
                <w:sz w:val="24"/>
                <w:szCs w:val="24"/>
              </w:rPr>
              <w:t>Datum vom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408" w:rsidRPr="0074318E" w:rsidRDefault="00265408" w:rsidP="0026540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65408" w:rsidRPr="0074318E" w:rsidRDefault="00265408" w:rsidP="00265408">
            <w:pPr>
              <w:rPr>
                <w:rFonts w:ascii="Arial" w:hAnsi="Arial" w:cs="Arial"/>
                <w:sz w:val="24"/>
                <w:szCs w:val="24"/>
              </w:rPr>
            </w:pPr>
            <w:r w:rsidRPr="0074318E">
              <w:rPr>
                <w:rFonts w:ascii="Arial" w:hAnsi="Arial" w:cs="Arial"/>
                <w:sz w:val="24"/>
                <w:szCs w:val="24"/>
              </w:rPr>
              <w:t>bis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</w:tcBorders>
          </w:tcPr>
          <w:p w:rsidR="00265408" w:rsidRPr="0074318E" w:rsidRDefault="00265408" w:rsidP="0026540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65408" w:rsidRPr="0074318E" w:rsidTr="00265408">
        <w:tc>
          <w:tcPr>
            <w:tcW w:w="23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65408" w:rsidRPr="0074318E" w:rsidRDefault="00265408" w:rsidP="00265408">
            <w:pPr>
              <w:rPr>
                <w:rFonts w:ascii="Arial" w:hAnsi="Arial" w:cs="Arial"/>
                <w:sz w:val="24"/>
                <w:szCs w:val="24"/>
              </w:rPr>
            </w:pPr>
            <w:r w:rsidRPr="0074318E">
              <w:rPr>
                <w:rFonts w:ascii="Arial" w:hAnsi="Arial" w:cs="Arial"/>
                <w:sz w:val="24"/>
                <w:szCs w:val="24"/>
              </w:rPr>
              <w:t>Uhrzeit von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408" w:rsidRPr="0074318E" w:rsidRDefault="00265408" w:rsidP="0026540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65408" w:rsidRPr="0074318E" w:rsidRDefault="00265408" w:rsidP="00265408">
            <w:pPr>
              <w:rPr>
                <w:rFonts w:ascii="Arial" w:hAnsi="Arial" w:cs="Arial"/>
                <w:sz w:val="24"/>
                <w:szCs w:val="24"/>
              </w:rPr>
            </w:pPr>
            <w:r w:rsidRPr="0074318E">
              <w:rPr>
                <w:rFonts w:ascii="Arial" w:hAnsi="Arial" w:cs="Arial"/>
                <w:sz w:val="24"/>
                <w:szCs w:val="24"/>
              </w:rPr>
              <w:t xml:space="preserve">bis </w:t>
            </w:r>
          </w:p>
        </w:tc>
        <w:tc>
          <w:tcPr>
            <w:tcW w:w="2303" w:type="dxa"/>
            <w:tcBorders>
              <w:left w:val="single" w:sz="4" w:space="0" w:color="auto"/>
            </w:tcBorders>
          </w:tcPr>
          <w:p w:rsidR="00265408" w:rsidRPr="0074318E" w:rsidRDefault="00265408" w:rsidP="0026540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65408" w:rsidRPr="0074318E" w:rsidRDefault="00265408" w:rsidP="0026540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7409" w:rsidRPr="0074318E" w:rsidRDefault="00767409" w:rsidP="0026540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65408" w:rsidRPr="0074318E" w:rsidRDefault="00265408" w:rsidP="00265408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4318E">
        <w:rPr>
          <w:rFonts w:ascii="Arial" w:hAnsi="Arial" w:cs="Arial"/>
          <w:b/>
          <w:sz w:val="24"/>
          <w:szCs w:val="24"/>
        </w:rPr>
        <w:t>Zahl der voraussichtlichen Teilnehmer</w:t>
      </w:r>
    </w:p>
    <w:p w:rsidR="00767409" w:rsidRPr="0074318E" w:rsidRDefault="00767409" w:rsidP="00265408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93"/>
        <w:gridCol w:w="2282"/>
        <w:gridCol w:w="2431"/>
        <w:gridCol w:w="2282"/>
      </w:tblGrid>
      <w:tr w:rsidR="00265408" w:rsidRPr="0074318E" w:rsidTr="00767409">
        <w:tc>
          <w:tcPr>
            <w:tcW w:w="23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65408" w:rsidRPr="0074318E" w:rsidRDefault="00767409" w:rsidP="00265408">
            <w:pPr>
              <w:rPr>
                <w:rFonts w:ascii="Arial" w:hAnsi="Arial" w:cs="Arial"/>
                <w:sz w:val="24"/>
                <w:szCs w:val="24"/>
              </w:rPr>
            </w:pPr>
            <w:r w:rsidRPr="0074318E">
              <w:rPr>
                <w:rFonts w:ascii="Arial" w:hAnsi="Arial" w:cs="Arial"/>
                <w:sz w:val="24"/>
                <w:szCs w:val="24"/>
              </w:rPr>
              <w:t>Teilnehmer</w:t>
            </w:r>
          </w:p>
        </w:tc>
        <w:tc>
          <w:tcPr>
            <w:tcW w:w="2303" w:type="dxa"/>
            <w:tcBorders>
              <w:left w:val="single" w:sz="4" w:space="0" w:color="auto"/>
              <w:right w:val="single" w:sz="4" w:space="0" w:color="auto"/>
            </w:tcBorders>
          </w:tcPr>
          <w:p w:rsidR="00265408" w:rsidRPr="0074318E" w:rsidRDefault="00265408" w:rsidP="0026540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65408" w:rsidRPr="0074318E" w:rsidRDefault="00767409" w:rsidP="00265408">
            <w:pPr>
              <w:rPr>
                <w:rFonts w:ascii="Arial" w:hAnsi="Arial" w:cs="Arial"/>
                <w:sz w:val="24"/>
                <w:szCs w:val="24"/>
              </w:rPr>
            </w:pPr>
            <w:r w:rsidRPr="0074318E">
              <w:rPr>
                <w:rFonts w:ascii="Arial" w:hAnsi="Arial" w:cs="Arial"/>
                <w:sz w:val="24"/>
                <w:szCs w:val="24"/>
              </w:rPr>
              <w:t>Besucher/Zuschauer</w:t>
            </w:r>
          </w:p>
        </w:tc>
        <w:tc>
          <w:tcPr>
            <w:tcW w:w="2303" w:type="dxa"/>
            <w:tcBorders>
              <w:left w:val="single" w:sz="4" w:space="0" w:color="auto"/>
              <w:bottom w:val="single" w:sz="4" w:space="0" w:color="auto"/>
            </w:tcBorders>
          </w:tcPr>
          <w:p w:rsidR="00265408" w:rsidRPr="0074318E" w:rsidRDefault="00265408" w:rsidP="0026540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65408" w:rsidRPr="0074318E" w:rsidTr="00767409">
        <w:tc>
          <w:tcPr>
            <w:tcW w:w="23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65408" w:rsidRPr="0074318E" w:rsidRDefault="00767409" w:rsidP="00265408">
            <w:pPr>
              <w:rPr>
                <w:rFonts w:ascii="Arial" w:hAnsi="Arial" w:cs="Arial"/>
                <w:sz w:val="24"/>
                <w:szCs w:val="24"/>
              </w:rPr>
            </w:pPr>
            <w:r w:rsidRPr="0074318E">
              <w:rPr>
                <w:rFonts w:ascii="Arial" w:hAnsi="Arial" w:cs="Arial"/>
                <w:sz w:val="24"/>
                <w:szCs w:val="24"/>
              </w:rPr>
              <w:t>Personen gesamt</w:t>
            </w:r>
          </w:p>
        </w:tc>
        <w:tc>
          <w:tcPr>
            <w:tcW w:w="2303" w:type="dxa"/>
            <w:tcBorders>
              <w:left w:val="single" w:sz="4" w:space="0" w:color="auto"/>
              <w:right w:val="single" w:sz="4" w:space="0" w:color="auto"/>
            </w:tcBorders>
          </w:tcPr>
          <w:p w:rsidR="00265408" w:rsidRPr="0074318E" w:rsidRDefault="00265408" w:rsidP="0026540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65408" w:rsidRPr="0074318E" w:rsidRDefault="00265408" w:rsidP="0026540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65408" w:rsidRPr="0074318E" w:rsidRDefault="00265408" w:rsidP="0026540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65408" w:rsidRPr="0074318E" w:rsidRDefault="00265408" w:rsidP="0026540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7409" w:rsidRPr="0074318E" w:rsidRDefault="00767409" w:rsidP="0026540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65408" w:rsidRPr="0074318E" w:rsidRDefault="00767409" w:rsidP="00265408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4318E">
        <w:rPr>
          <w:rFonts w:ascii="Arial" w:hAnsi="Arial" w:cs="Arial"/>
          <w:b/>
          <w:sz w:val="24"/>
          <w:szCs w:val="24"/>
        </w:rPr>
        <w:t>Risikoeinschätzung für Großveranstaltungen</w:t>
      </w:r>
    </w:p>
    <w:p w:rsidR="00767409" w:rsidRPr="0074318E" w:rsidRDefault="00767409" w:rsidP="0026540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65408" w:rsidRPr="0074318E" w:rsidRDefault="00767409" w:rsidP="0026540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318E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66C896" wp14:editId="4E29E6C0">
                <wp:simplePos x="0" y="0"/>
                <wp:positionH relativeFrom="column">
                  <wp:posOffset>3102610</wp:posOffset>
                </wp:positionH>
                <wp:positionV relativeFrom="paragraph">
                  <wp:posOffset>7074</wp:posOffset>
                </wp:positionV>
                <wp:extent cx="128270" cy="141605"/>
                <wp:effectExtent l="0" t="0" r="24130" b="10795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" cy="141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3" o:spid="_x0000_s1026" style="position:absolute;margin-left:244.3pt;margin-top:.55pt;width:10.1pt;height:11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" fillcolor="white [3212]" strokecolor="black [3213]" strokeweight="1pt"/>
            </w:pict>
          </mc:Fallback>
        </mc:AlternateContent>
      </w:r>
      <w:r w:rsidRPr="0074318E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863FCC" wp14:editId="114A4C1B">
                <wp:simplePos x="0" y="0"/>
                <wp:positionH relativeFrom="column">
                  <wp:posOffset>903247</wp:posOffset>
                </wp:positionH>
                <wp:positionV relativeFrom="paragraph">
                  <wp:posOffset>3220</wp:posOffset>
                </wp:positionV>
                <wp:extent cx="128789" cy="141667"/>
                <wp:effectExtent l="0" t="0" r="24130" b="10795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89" cy="1416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2" o:spid="_x0000_s1026" style="position:absolute;margin-left:71.1pt;margin-top:.25pt;width:10.15pt;height:11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" fillcolor="white [3212]" strokecolor="black [3213]" strokeweight="1pt"/>
            </w:pict>
          </mc:Fallback>
        </mc:AlternateContent>
      </w:r>
      <w:r w:rsidRPr="0074318E">
        <w:rPr>
          <w:rFonts w:ascii="Arial" w:hAnsi="Arial" w:cs="Arial"/>
          <w:sz w:val="24"/>
          <w:szCs w:val="24"/>
        </w:rPr>
        <w:t>ist beigefügt</w:t>
      </w:r>
      <w:r w:rsidRPr="0074318E">
        <w:rPr>
          <w:rFonts w:ascii="Arial" w:hAnsi="Arial" w:cs="Arial"/>
          <w:sz w:val="24"/>
          <w:szCs w:val="24"/>
        </w:rPr>
        <w:tab/>
      </w:r>
      <w:r w:rsidRPr="0074318E">
        <w:rPr>
          <w:rFonts w:ascii="Arial" w:hAnsi="Arial" w:cs="Arial"/>
          <w:sz w:val="24"/>
          <w:szCs w:val="24"/>
        </w:rPr>
        <w:tab/>
      </w:r>
      <w:r w:rsidRPr="0074318E">
        <w:rPr>
          <w:rFonts w:ascii="Arial" w:hAnsi="Arial" w:cs="Arial"/>
          <w:sz w:val="24"/>
          <w:szCs w:val="24"/>
        </w:rPr>
        <w:tab/>
        <w:t xml:space="preserve">wird nachgereicht </w:t>
      </w:r>
      <w:r w:rsidRPr="0074318E">
        <w:rPr>
          <w:rFonts w:ascii="Arial" w:hAnsi="Arial" w:cs="Arial"/>
          <w:sz w:val="24"/>
          <w:szCs w:val="24"/>
        </w:rPr>
        <w:tab/>
      </w:r>
    </w:p>
    <w:p w:rsidR="00265408" w:rsidRPr="0074318E" w:rsidRDefault="00265408" w:rsidP="0026540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7409" w:rsidRPr="0074318E" w:rsidRDefault="00767409" w:rsidP="0026540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7409" w:rsidRPr="0074318E" w:rsidRDefault="00767409" w:rsidP="00265408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767409" w:rsidRPr="0074318E" w:rsidTr="00767409">
        <w:trPr>
          <w:trHeight w:val="376"/>
        </w:trPr>
        <w:tc>
          <w:tcPr>
            <w:tcW w:w="4606" w:type="dxa"/>
            <w:tcBorders>
              <w:bottom w:val="single" w:sz="4" w:space="0" w:color="auto"/>
            </w:tcBorders>
          </w:tcPr>
          <w:p w:rsidR="00767409" w:rsidRPr="0074318E" w:rsidRDefault="00767409" w:rsidP="0026540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06" w:type="dxa"/>
            <w:tcBorders>
              <w:bottom w:val="single" w:sz="4" w:space="0" w:color="auto"/>
            </w:tcBorders>
          </w:tcPr>
          <w:p w:rsidR="00767409" w:rsidRPr="0074318E" w:rsidRDefault="00767409" w:rsidP="0026540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67409" w:rsidRPr="0074318E" w:rsidTr="00767409">
        <w:tc>
          <w:tcPr>
            <w:tcW w:w="4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67409" w:rsidRPr="0074318E" w:rsidRDefault="00767409" w:rsidP="00265408">
            <w:pPr>
              <w:rPr>
                <w:rFonts w:ascii="Arial" w:hAnsi="Arial" w:cs="Arial"/>
                <w:sz w:val="24"/>
                <w:szCs w:val="24"/>
              </w:rPr>
            </w:pPr>
            <w:r w:rsidRPr="0074318E">
              <w:rPr>
                <w:rFonts w:ascii="Arial" w:hAnsi="Arial" w:cs="Arial"/>
                <w:sz w:val="24"/>
                <w:szCs w:val="24"/>
              </w:rPr>
              <w:t>Ort, Datum</w:t>
            </w:r>
          </w:p>
        </w:tc>
        <w:tc>
          <w:tcPr>
            <w:tcW w:w="4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67409" w:rsidRPr="0074318E" w:rsidRDefault="00767409" w:rsidP="00265408">
            <w:pPr>
              <w:rPr>
                <w:rFonts w:ascii="Arial" w:hAnsi="Arial" w:cs="Arial"/>
                <w:sz w:val="24"/>
                <w:szCs w:val="24"/>
              </w:rPr>
            </w:pPr>
            <w:r w:rsidRPr="0074318E">
              <w:rPr>
                <w:rFonts w:ascii="Arial" w:hAnsi="Arial" w:cs="Arial"/>
                <w:sz w:val="24"/>
                <w:szCs w:val="24"/>
              </w:rPr>
              <w:t>Unterschrift Antragsteller</w:t>
            </w:r>
          </w:p>
        </w:tc>
      </w:tr>
    </w:tbl>
    <w:p w:rsidR="00767409" w:rsidRPr="0074318E" w:rsidRDefault="00767409" w:rsidP="00265408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767409" w:rsidRPr="0074318E" w:rsidSect="0079108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6BC5" w:rsidRDefault="00F66BC5" w:rsidP="00F66BC5">
      <w:pPr>
        <w:spacing w:after="0" w:line="240" w:lineRule="auto"/>
      </w:pPr>
      <w:r>
        <w:separator/>
      </w:r>
    </w:p>
  </w:endnote>
  <w:endnote w:type="continuationSeparator" w:id="0">
    <w:p w:rsidR="00F66BC5" w:rsidRDefault="00F66BC5" w:rsidP="00F66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08D" w:rsidRDefault="0079108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08D" w:rsidRDefault="0079108D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6140177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:rsidR="0079108D" w:rsidRDefault="0079108D">
            <w:pPr>
              <w:pStyle w:val="Fuzeile"/>
              <w:jc w:val="right"/>
            </w:pPr>
            <w:r>
              <w:t xml:space="preserve">Seite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von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79108D" w:rsidRDefault="0079108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6BC5" w:rsidRDefault="00F66BC5" w:rsidP="00F66BC5">
      <w:pPr>
        <w:spacing w:after="0" w:line="240" w:lineRule="auto"/>
      </w:pPr>
      <w:r>
        <w:separator/>
      </w:r>
    </w:p>
  </w:footnote>
  <w:footnote w:type="continuationSeparator" w:id="0">
    <w:p w:rsidR="00F66BC5" w:rsidRDefault="00F66BC5" w:rsidP="00F66B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08D" w:rsidRDefault="0079108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BC5" w:rsidRPr="0079108D" w:rsidRDefault="00F66BC5" w:rsidP="00F66BC5">
    <w:pPr>
      <w:pStyle w:val="Kopfzeile"/>
      <w:tabs>
        <w:tab w:val="clear" w:pos="4536"/>
      </w:tabs>
      <w:rPr>
        <w:sz w:val="20"/>
        <w:szCs w:val="20"/>
      </w:rPr>
    </w:pPr>
    <w:r w:rsidRPr="0079108D">
      <w:rPr>
        <w:rFonts w:ascii="Arial" w:hAnsi="Arial" w:cs="Arial"/>
        <w:sz w:val="20"/>
        <w:szCs w:val="20"/>
      </w:rPr>
      <w:t>Landkreis Zwickau</w:t>
    </w:r>
    <w:r w:rsidRPr="0079108D">
      <w:rPr>
        <w:sz w:val="20"/>
        <w:szCs w:val="20"/>
      </w:rPr>
      <w:tab/>
    </w:r>
    <w:r w:rsidR="0079108D" w:rsidRPr="00833204">
      <w:rPr>
        <w:noProof/>
        <w:color w:val="4F81BD" w:themeColor="accent1"/>
        <w:sz w:val="16"/>
        <w:szCs w:val="16"/>
        <w:lang w:eastAsia="de-DE"/>
      </w:rPr>
      <w:drawing>
        <wp:inline distT="0" distB="0" distL="0" distR="0" wp14:anchorId="6D62C7D6" wp14:editId="01995EF9">
          <wp:extent cx="363600" cy="363600"/>
          <wp:effectExtent l="0" t="0" r="0" b="0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netLandkreis202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3600" cy="36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08D" w:rsidRDefault="0079108D">
    <w:pPr>
      <w:pStyle w:val="Kopfzeile"/>
    </w:pPr>
    <w:bookmarkStart w:id="0" w:name="_GoBack"/>
    <w:r w:rsidRPr="0079108D">
      <w:rPr>
        <w:rFonts w:ascii="Arial" w:hAnsi="Arial" w:cs="Arial"/>
        <w:sz w:val="20"/>
        <w:szCs w:val="20"/>
      </w:rPr>
      <w:t>Landkreis Zwickau</w:t>
    </w:r>
    <w:r>
      <w:tab/>
    </w:r>
    <w:r>
      <w:tab/>
    </w:r>
    <w:r>
      <w:rPr>
        <w:noProof/>
        <w:lang w:eastAsia="de-DE"/>
      </w:rPr>
      <w:drawing>
        <wp:inline distT="0" distB="0" distL="0" distR="0" wp14:anchorId="14E320DF" wp14:editId="6870C84D">
          <wp:extent cx="1623600" cy="507600"/>
          <wp:effectExtent l="0" t="0" r="0" b="6985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3600" cy="507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B0E"/>
    <w:rsid w:val="00265408"/>
    <w:rsid w:val="003775A6"/>
    <w:rsid w:val="005527B2"/>
    <w:rsid w:val="00586B0E"/>
    <w:rsid w:val="0074318E"/>
    <w:rsid w:val="00767409"/>
    <w:rsid w:val="0079108D"/>
    <w:rsid w:val="00DC561E"/>
    <w:rsid w:val="00F66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527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F66B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66BC5"/>
  </w:style>
  <w:style w:type="paragraph" w:styleId="Fuzeile">
    <w:name w:val="footer"/>
    <w:basedOn w:val="Standard"/>
    <w:link w:val="FuzeileZchn"/>
    <w:uiPriority w:val="99"/>
    <w:unhideWhenUsed/>
    <w:rsid w:val="00F66B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66BC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66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66B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527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F66B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66BC5"/>
  </w:style>
  <w:style w:type="paragraph" w:styleId="Fuzeile">
    <w:name w:val="footer"/>
    <w:basedOn w:val="Standard"/>
    <w:link w:val="FuzeileZchn"/>
    <w:uiPriority w:val="99"/>
    <w:unhideWhenUsed/>
    <w:rsid w:val="00F66B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66BC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66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66B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811E1D8C.dotm</Template>
  <TotalTime>0</TotalTime>
  <Pages>2</Pages>
  <Words>87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Landratsamt Zwickau</Company>
  <LinksUpToDate>false</LinksUpToDate>
  <CharactersWithSpaces>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König, Sarah</dc:creator>
  <cp:lastModifiedBy>Scherff, Kerstin</cp:lastModifiedBy>
  <cp:revision>2</cp:revision>
  <dcterms:created xsi:type="dcterms:W3CDTF">2020-03-11T11:15:00Z</dcterms:created>
  <dcterms:modified xsi:type="dcterms:W3CDTF">2020-03-11T11:15:00Z</dcterms:modified>
</cp:coreProperties>
</file>